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5039A" w:rsidRDefault="007B179A" w:rsidP="0015039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CONSORCIO DE NEGOCIOS SM</w:t>
      </w:r>
      <w:r w:rsidR="0015039A">
        <w:rPr>
          <w:rFonts w:ascii="Times New Roman" w:hAnsi="Times New Roman"/>
          <w:b/>
          <w:sz w:val="28"/>
          <w:szCs w:val="28"/>
          <w:lang w:val="es-MX"/>
        </w:rPr>
        <w:t xml:space="preserve">, S.A. DE C.V.   </w:t>
      </w:r>
    </w:p>
    <w:p w:rsidR="0015039A" w:rsidRDefault="0015039A" w:rsidP="0015039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5039A" w:rsidRDefault="0015039A" w:rsidP="0015039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5039A" w:rsidRDefault="0015039A" w:rsidP="0015039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5039A" w:rsidP="0015039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7B179A">
        <w:rPr>
          <w:rFonts w:ascii="Times New Roman" w:hAnsi="Times New Roman"/>
          <w:b/>
          <w:sz w:val="32"/>
          <w:szCs w:val="32"/>
        </w:rPr>
        <w:t>12451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7B179A">
        <w:rPr>
          <w:rFonts w:ascii="Times New Roman" w:hAnsi="Times New Roman"/>
          <w:b/>
          <w:sz w:val="28"/>
          <w:szCs w:val="28"/>
        </w:rPr>
        <w:t>Servicios de Limpieza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B17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366" w:rsidRDefault="00DD4366">
      <w:r>
        <w:separator/>
      </w:r>
    </w:p>
  </w:endnote>
  <w:endnote w:type="continuationSeparator" w:id="0">
    <w:p w:rsidR="00DD4366" w:rsidRDefault="00DD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366" w:rsidRDefault="00DD4366">
      <w:r>
        <w:separator/>
      </w:r>
    </w:p>
  </w:footnote>
  <w:footnote w:type="continuationSeparator" w:id="0">
    <w:p w:rsidR="00DD4366" w:rsidRDefault="00DD4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02B516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2026-05-22T18:36:00Z</cp:lastPrinted>
  <dcterms:created xsi:type="dcterms:W3CDTF">2026-05-22T19:04:00Z</dcterms:created>
  <dcterms:modified xsi:type="dcterms:W3CDTF">2026-05-22T19:04:00Z</dcterms:modified>
</cp:coreProperties>
</file>